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3061"/>
        <w:gridCol w:w="575"/>
        <w:gridCol w:w="611"/>
        <w:gridCol w:w="1992"/>
        <w:gridCol w:w="722"/>
        <w:gridCol w:w="3349"/>
      </w:tblGrid>
      <w:tr w:rsidR="0063560D" w:rsidRPr="0063560D" w14:paraId="722E9D9D" w14:textId="77777777" w:rsidTr="009B4E82">
        <w:trPr>
          <w:trHeight w:val="756"/>
        </w:trPr>
        <w:tc>
          <w:tcPr>
            <w:tcW w:w="3061" w:type="dxa"/>
            <w:shd w:val="clear" w:color="auto" w:fill="auto"/>
            <w:tcMar>
              <w:top w:w="0" w:type="dxa"/>
            </w:tcMar>
          </w:tcPr>
          <w:p w14:paraId="722E9D9B" w14:textId="24576DB6" w:rsidR="00AD6E6B" w:rsidRPr="0063560D" w:rsidRDefault="009B4E82" w:rsidP="001E63D2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4918930B" wp14:editId="4487FF1E">
                  <wp:extent cx="1798081" cy="25973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432" cy="2599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9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253B8070" w14:textId="77777777" w:rsidR="00AD6E6B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39FB8FE1" w14:textId="74DE0BDD" w:rsidR="009B4E82" w:rsidRPr="0063560D" w:rsidRDefault="009B4E82" w:rsidP="009B4E8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D104CC30A7B94B228194EC5EBDEDD11D"/>
                </w:placeholder>
                <w:date w:fullDate="2019-10-0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15DFC">
                  <w:rPr>
                    <w:color w:val="4F81BD" w:themeColor="accent1"/>
                  </w:rPr>
                  <w:t>October 8, 2019</w:t>
                </w:r>
              </w:sdtContent>
            </w:sdt>
          </w:p>
          <w:p w14:paraId="722E9D9C" w14:textId="77777777" w:rsidR="009B4E82" w:rsidRPr="009B4E82" w:rsidRDefault="009B4E82" w:rsidP="009B4E82"/>
        </w:tc>
      </w:tr>
      <w:tr w:rsidR="001E7EBF" w:rsidRPr="0063560D" w14:paraId="722E9DB0" w14:textId="77777777" w:rsidTr="009B4E82">
        <w:trPr>
          <w:trHeight w:val="1155"/>
        </w:trPr>
        <w:tc>
          <w:tcPr>
            <w:tcW w:w="3636" w:type="dxa"/>
            <w:gridSpan w:val="2"/>
            <w:shd w:val="clear" w:color="auto" w:fill="auto"/>
            <w:tcMar>
              <w:top w:w="0" w:type="dxa"/>
            </w:tcMar>
          </w:tcPr>
          <w:p w14:paraId="722E9DA2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722E9DA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1992" w:type="dxa"/>
            <w:shd w:val="clear" w:color="auto" w:fill="auto"/>
          </w:tcPr>
          <w:p w14:paraId="722E9DA4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722E9DA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722E9DA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722E9DA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722E9DA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722E9DA9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722" w:type="dxa"/>
            <w:shd w:val="clear" w:color="auto" w:fill="auto"/>
          </w:tcPr>
          <w:p w14:paraId="722E9D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349" w:type="dxa"/>
            <w:shd w:val="clear" w:color="auto" w:fill="auto"/>
          </w:tcPr>
          <w:p w14:paraId="59289FF3" w14:textId="1B8950B7" w:rsidR="004F1C00" w:rsidRPr="009B4E82" w:rsidRDefault="005C650B" w:rsidP="004F1C00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 w:rsidRPr="009B4E82">
              <w:rPr>
                <w:b/>
                <w:color w:val="4F81BD" w:themeColor="accent1"/>
                <w:sz w:val="28"/>
              </w:rPr>
              <w:t>Katharine Watling</w:t>
            </w:r>
          </w:p>
          <w:p w14:paraId="15FAEBE9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9 Mountain View </w:t>
            </w:r>
          </w:p>
          <w:p w14:paraId="5639183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proofErr w:type="spellStart"/>
            <w:r w:rsidRPr="008E02AC">
              <w:rPr>
                <w:color w:val="4F81BD" w:themeColor="accent1"/>
                <w:sz w:val="22"/>
                <w:szCs w:val="16"/>
              </w:rPr>
              <w:t>Ballaugh</w:t>
            </w:r>
            <w:proofErr w:type="spellEnd"/>
            <w:r w:rsidRPr="008E02AC">
              <w:rPr>
                <w:color w:val="4F81BD" w:themeColor="accent1"/>
                <w:sz w:val="22"/>
                <w:szCs w:val="16"/>
              </w:rPr>
              <w:t> </w:t>
            </w:r>
          </w:p>
          <w:p w14:paraId="6763F11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Isle of Man </w:t>
            </w:r>
          </w:p>
          <w:p w14:paraId="0025E9A3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IM7 5EW </w:t>
            </w:r>
          </w:p>
          <w:p w14:paraId="722E9DAF" w14:textId="245C64B4" w:rsidR="001E7EBF" w:rsidRPr="0063560D" w:rsidRDefault="005C650B" w:rsidP="004F1C00">
            <w:pPr>
              <w:pStyle w:val="Right-alignedtext"/>
              <w:rPr>
                <w:color w:val="4F81BD" w:themeColor="accent1"/>
              </w:rPr>
            </w:pPr>
            <w:bookmarkStart w:id="0" w:name="_GoBack"/>
            <w:r w:rsidRPr="009B4E82">
              <w:rPr>
                <w:color w:val="4F81BD" w:themeColor="accent1"/>
                <w:sz w:val="28"/>
              </w:rPr>
              <w:t>katwatling@gmail.com</w:t>
            </w:r>
            <w:bookmarkEnd w:id="0"/>
          </w:p>
        </w:tc>
      </w:tr>
    </w:tbl>
    <w:p w14:paraId="722E9DB1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722E9DB8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2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722E9DBC" w14:textId="77777777" w:rsidTr="007F26AC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9" w14:textId="2E35F505" w:rsidR="00F23482" w:rsidRPr="0063560D" w:rsidRDefault="005C650B" w:rsidP="005C650B">
            <w:pPr>
              <w:pStyle w:val="Right-alignedtext"/>
              <w:jc w:val="lef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4"/>
              </w:rPr>
              <w:t xml:space="preserve">Katharine Watling </w:t>
            </w:r>
            <w:r w:rsidR="004F1C00" w:rsidRPr="009B4E82">
              <w:rPr>
                <w:color w:val="4F81BD" w:themeColor="accent1"/>
                <w:sz w:val="24"/>
              </w:rPr>
              <w:t>Designer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A" w14:textId="266DCDB6" w:rsidR="00F23482" w:rsidRPr="009B4E82" w:rsidRDefault="00D1799B" w:rsidP="00D1799B">
            <w:pPr>
              <w:rPr>
                <w:color w:val="4F81BD" w:themeColor="accent1"/>
                <w:sz w:val="20"/>
              </w:rPr>
            </w:pPr>
            <w:r w:rsidRPr="009B4E82">
              <w:rPr>
                <w:color w:val="4F81BD" w:themeColor="accent1"/>
                <w:sz w:val="20"/>
              </w:rPr>
              <w:t>Summer 2019</w:t>
            </w:r>
          </w:p>
        </w:tc>
        <w:sdt>
          <w:sdtPr>
            <w:rPr>
              <w:color w:val="4F81BD" w:themeColor="accent1"/>
              <w:sz w:val="20"/>
            </w:rPr>
            <w:alias w:val="PO Ref"/>
            <w:tag w:val="CustomerID"/>
            <w:id w:val="-1261435739"/>
            <w:placeholder>
              <w:docPart w:val="AC9F225B24E74EBE87E6FC0DF4C5660E"/>
            </w:placeholder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  <w:text/>
          </w:sdtPr>
          <w:sdtEndPr/>
          <w:sdtContent>
            <w:tc>
              <w:tcPr>
                <w:tcW w:w="1473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722E9DBB" w14:textId="76F90774" w:rsidR="00F23482" w:rsidRPr="009B4E82" w:rsidRDefault="00815DFC" w:rsidP="007F26AC">
                <w:pPr>
                  <w:rPr>
                    <w:color w:val="4F81BD" w:themeColor="accent1"/>
                    <w:sz w:val="20"/>
                  </w:rPr>
                </w:pPr>
                <w:r>
                  <w:rPr>
                    <w:color w:val="4F81BD" w:themeColor="accent1"/>
                    <w:sz w:val="20"/>
                    <w:lang w:val="en-GB"/>
                  </w:rPr>
                  <w:t>PO1433367</w:t>
                </w:r>
              </w:p>
            </w:tc>
          </w:sdtContent>
        </w:sdt>
      </w:tr>
    </w:tbl>
    <w:p w14:paraId="722E9DBD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5"/>
        <w:gridCol w:w="5533"/>
        <w:gridCol w:w="1842"/>
        <w:gridCol w:w="1840"/>
      </w:tblGrid>
      <w:tr w:rsidR="00CF5BB8" w:rsidRPr="0063560D" w14:paraId="722E9DC1" w14:textId="67D7C648" w:rsidTr="00CF5BB8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E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F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C0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DEB523" w14:textId="22318805" w:rsidR="00CF5BB8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Line Total</w:t>
            </w:r>
          </w:p>
        </w:tc>
      </w:tr>
      <w:tr w:rsidR="00CF5BB8" w:rsidRPr="0063560D" w14:paraId="722E9DC5" w14:textId="09D7EFA9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2" w14:textId="192B1701" w:rsidR="00CF5BB8" w:rsidRPr="00D1799B" w:rsidRDefault="005C650B" w:rsidP="00030869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1</w:t>
            </w:r>
            <w:r w:rsidR="00030869">
              <w:rPr>
                <w:color w:val="548DD4" w:themeColor="text2" w:themeTint="99"/>
                <w:sz w:val="24"/>
              </w:rPr>
              <w:t>2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3" w14:textId="43E10AF3" w:rsidR="00CF5BB8" w:rsidRPr="00D1799B" w:rsidRDefault="005C650B" w:rsidP="00D1799B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Postcards</w:t>
            </w:r>
            <w:r w:rsidR="00CF5BB8" w:rsidRPr="00D1799B">
              <w:rPr>
                <w:color w:val="548DD4" w:themeColor="text2" w:themeTint="99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22E9DC4" w14:textId="7E1977F9" w:rsidR="00CF5BB8" w:rsidRPr="00D1799B" w:rsidRDefault="00CF5BB8" w:rsidP="005C650B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 w:rsidRPr="00D1799B">
              <w:rPr>
                <w:color w:val="548DD4" w:themeColor="text2" w:themeTint="99"/>
                <w:sz w:val="24"/>
                <w:szCs w:val="24"/>
              </w:rPr>
              <w:t>1.00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1E81B" w14:textId="1633A75F" w:rsidR="00CF5BB8" w:rsidRPr="00D1799B" w:rsidRDefault="005C650B" w:rsidP="00030869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1</w:t>
            </w:r>
            <w:r w:rsidR="00030869">
              <w:rPr>
                <w:color w:val="548DD4" w:themeColor="text2" w:themeTint="99"/>
                <w:sz w:val="24"/>
                <w:szCs w:val="24"/>
              </w:rPr>
              <w:t>2</w:t>
            </w:r>
            <w:r>
              <w:rPr>
                <w:color w:val="548DD4" w:themeColor="text2" w:themeTint="99"/>
                <w:sz w:val="24"/>
                <w:szCs w:val="24"/>
              </w:rPr>
              <w:t>.00</w:t>
            </w:r>
          </w:p>
        </w:tc>
      </w:tr>
      <w:tr w:rsidR="00CF5BB8" w:rsidRPr="0063560D" w14:paraId="722E9DF1" w14:textId="2AC9B843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F0" w14:textId="07EC137D" w:rsidR="00CF5BB8" w:rsidRPr="00CF5BB8" w:rsidRDefault="00CF5BB8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CF5BB8">
              <w:rPr>
                <w:b/>
                <w:color w:val="4F81BD" w:themeColor="accent1"/>
                <w:sz w:val="24"/>
              </w:rPr>
              <w:t xml:space="preserve">TOTAL SALES 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17AEA661" w14:textId="1DCA4806" w:rsidR="00CF5BB8" w:rsidRPr="00CF5BB8" w:rsidRDefault="005C650B" w:rsidP="00030869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£ 1</w:t>
            </w:r>
            <w:r w:rsidR="00030869">
              <w:rPr>
                <w:b/>
                <w:color w:val="4F81BD" w:themeColor="accent1"/>
                <w:sz w:val="24"/>
              </w:rPr>
              <w:t>2</w:t>
            </w:r>
            <w:r w:rsidR="00CF5BB8" w:rsidRPr="00CF5BB8">
              <w:rPr>
                <w:b/>
                <w:color w:val="4F81BD" w:themeColor="accent1"/>
                <w:sz w:val="24"/>
              </w:rPr>
              <w:t>.00</w:t>
            </w:r>
          </w:p>
        </w:tc>
      </w:tr>
      <w:tr w:rsidR="009B4E82" w:rsidRPr="0063560D" w14:paraId="0FADB069" w14:textId="77777777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52CF5963" w14:textId="15555AAE" w:rsidR="009B4E82" w:rsidRPr="00CF5BB8" w:rsidRDefault="009B4E82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Commission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77A4FDE8" w14:textId="697ACF30" w:rsidR="009B4E82" w:rsidRDefault="00030869" w:rsidP="005D448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£ 2.4</w:t>
            </w:r>
            <w:r w:rsidR="009B4E82">
              <w:rPr>
                <w:b/>
                <w:color w:val="4F81BD" w:themeColor="accent1"/>
                <w:sz w:val="24"/>
              </w:rPr>
              <w:t>0</w:t>
            </w:r>
          </w:p>
        </w:tc>
      </w:tr>
    </w:tbl>
    <w:p w14:paraId="52ADD5EF" w14:textId="77777777" w:rsidR="009B4E82" w:rsidRDefault="009B4E82" w:rsidP="009B4E82">
      <w:pPr>
        <w:rPr>
          <w:b/>
          <w:color w:val="1F497D" w:themeColor="text2"/>
          <w:sz w:val="24"/>
        </w:rPr>
      </w:pPr>
    </w:p>
    <w:p w14:paraId="71F512DB" w14:textId="77777777" w:rsidR="009B4E82" w:rsidRDefault="009B4E82" w:rsidP="009B4E82">
      <w:pPr>
        <w:rPr>
          <w:b/>
          <w:color w:val="1F497D" w:themeColor="text2"/>
          <w:sz w:val="24"/>
        </w:rPr>
      </w:pPr>
    </w:p>
    <w:p w14:paraId="6FD58D53" w14:textId="77777777" w:rsidR="009B4E82" w:rsidRDefault="009B4E82" w:rsidP="009B4E82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items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>
        <w:rPr>
          <w:b/>
          <w:color w:val="1F497D" w:themeColor="text2"/>
          <w:sz w:val="24"/>
        </w:rPr>
        <w:t>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9B4E82" w:rsidRPr="00D61E88" w14:paraId="3A31ED71" w14:textId="77777777" w:rsidTr="00A96EF9">
        <w:trPr>
          <w:trHeight w:val="373"/>
        </w:trPr>
        <w:tc>
          <w:tcPr>
            <w:tcW w:w="2835" w:type="dxa"/>
          </w:tcPr>
          <w:p w14:paraId="6E9BA1C9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639A86CA" w14:textId="5CEA2BA6" w:rsidR="009B4E82" w:rsidRPr="008E02AC" w:rsidRDefault="008E02AC" w:rsidP="008E02AC">
            <w:pPr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Miss Katharine Watling</w:t>
            </w:r>
          </w:p>
        </w:tc>
      </w:tr>
      <w:tr w:rsidR="009B4E82" w:rsidRPr="00D61E88" w14:paraId="3DA47CE7" w14:textId="77777777" w:rsidTr="00A96EF9">
        <w:trPr>
          <w:trHeight w:val="373"/>
        </w:trPr>
        <w:tc>
          <w:tcPr>
            <w:tcW w:w="2835" w:type="dxa"/>
          </w:tcPr>
          <w:p w14:paraId="286EDDC5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403EA09D" w14:textId="4AA5FD10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40 38 32 </w:t>
            </w:r>
          </w:p>
        </w:tc>
      </w:tr>
      <w:tr w:rsidR="009B4E82" w:rsidRPr="00D61E88" w14:paraId="18E6253B" w14:textId="77777777" w:rsidTr="00A96EF9">
        <w:trPr>
          <w:trHeight w:val="373"/>
        </w:trPr>
        <w:tc>
          <w:tcPr>
            <w:tcW w:w="2835" w:type="dxa"/>
          </w:tcPr>
          <w:p w14:paraId="6A5889E6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61AF308B" w14:textId="0329B55A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01381326</w:t>
            </w:r>
          </w:p>
        </w:tc>
      </w:tr>
    </w:tbl>
    <w:p w14:paraId="502F0F04" w14:textId="77777777" w:rsidR="009B4E82" w:rsidRDefault="009B4E82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>Our commission is the</w:t>
      </w:r>
      <w:r w:rsidRPr="007A3A88">
        <w:rPr>
          <w:b/>
          <w:color w:val="1F497D" w:themeColor="text2"/>
          <w:sz w:val="24"/>
        </w:rPr>
        <w:t xml:space="preserve"> sale price less 20% </w:t>
      </w:r>
      <w:r>
        <w:rPr>
          <w:b/>
          <w:color w:val="1F497D" w:themeColor="text2"/>
          <w:sz w:val="24"/>
        </w:rPr>
        <w:tab/>
      </w:r>
    </w:p>
    <w:p w14:paraId="722E9DFF" w14:textId="4A31DB64" w:rsidR="00FA0A90" w:rsidRPr="0063560D" w:rsidRDefault="009B4E82" w:rsidP="009B4E82">
      <w:pPr>
        <w:pStyle w:val="ContactInfo"/>
        <w:jc w:val="left"/>
        <w:rPr>
          <w:color w:val="4F81BD" w:themeColor="accent1"/>
        </w:rPr>
      </w:pPr>
      <w:r>
        <w:rPr>
          <w:b/>
          <w:color w:val="1F497D" w:themeColor="text2"/>
          <w:sz w:val="24"/>
        </w:rPr>
        <w:t xml:space="preserve">Payment for this period will be made against </w:t>
      </w:r>
      <w:r w:rsidRPr="007A3A88">
        <w:rPr>
          <w:b/>
          <w:color w:val="1F497D" w:themeColor="text2"/>
          <w:sz w:val="24"/>
        </w:rPr>
        <w:t>Government Order ref:</w:t>
      </w:r>
      <w:r>
        <w:rPr>
          <w:b/>
          <w:color w:val="1F497D" w:themeColor="text2"/>
          <w:sz w:val="24"/>
        </w:rPr>
        <w:t xml:space="preserve"> </w:t>
      </w:r>
      <w:sdt>
        <w:sdtPr>
          <w:rPr>
            <w:b/>
            <w:color w:val="1F497D" w:themeColor="text2"/>
            <w:sz w:val="24"/>
          </w:rPr>
          <w:alias w:val="PO Ref"/>
          <w:tag w:val="CustomerID"/>
          <w:id w:val="-2087608703"/>
          <w:placeholder>
            <w:docPart w:val="836F78A724B74343896E4FBA3E95446B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815DFC">
            <w:rPr>
              <w:b/>
              <w:color w:val="1F497D" w:themeColor="text2"/>
              <w:sz w:val="24"/>
              <w:lang w:val="en-GB"/>
            </w:rPr>
            <w:t>PO1433367</w:t>
          </w:r>
        </w:sdtContent>
      </w:sdt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30869"/>
    <w:rsid w:val="00034539"/>
    <w:rsid w:val="00041B4A"/>
    <w:rsid w:val="000653AC"/>
    <w:rsid w:val="00077685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2F1D"/>
    <w:rsid w:val="005C650B"/>
    <w:rsid w:val="005D4480"/>
    <w:rsid w:val="0063560D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15DFC"/>
    <w:rsid w:val="008171B1"/>
    <w:rsid w:val="00820427"/>
    <w:rsid w:val="0083202F"/>
    <w:rsid w:val="008C5A0E"/>
    <w:rsid w:val="008E02AC"/>
    <w:rsid w:val="008E45DF"/>
    <w:rsid w:val="0090618B"/>
    <w:rsid w:val="00953D43"/>
    <w:rsid w:val="00954EF9"/>
    <w:rsid w:val="00975420"/>
    <w:rsid w:val="009A0A91"/>
    <w:rsid w:val="009B4E82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1094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CF5BB8"/>
    <w:rsid w:val="00D1799B"/>
    <w:rsid w:val="00D719AB"/>
    <w:rsid w:val="00D824D4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3FAD5624" w14:textId="77777777"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AC9F225B24E74EBE87E6FC0DF4C56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F4D93-5586-4660-90FB-9089EBEC0F19}"/>
      </w:docPartPr>
      <w:docPartBody>
        <w:p w14:paraId="451C0494" w14:textId="1E272365"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836F78A724B74343896E4FBA3E954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27201-A4E8-4F67-B821-82A38DA53FED}"/>
      </w:docPartPr>
      <w:docPartBody>
        <w:p w14:paraId="0F10CD30" w14:textId="151CDFAE"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D104CC30A7B94B228194EC5EBDED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14533-131A-45F6-822A-26ACE3F0E87C}"/>
      </w:docPartPr>
      <w:docPartBody>
        <w:p w14:paraId="5FF85FCB" w14:textId="74E1D9CF" w:rsidR="00A9496B" w:rsidRDefault="00076EE2" w:rsidP="00076EE2">
          <w:pPr>
            <w:pStyle w:val="D104CC30A7B94B228194EC5EBDEDD11D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76EE2"/>
    <w:rsid w:val="0044282D"/>
    <w:rsid w:val="00786936"/>
    <w:rsid w:val="008565E8"/>
    <w:rsid w:val="00A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076EE2"/>
    <w:rPr>
      <w:color w:val="808080"/>
    </w:rPr>
  </w:style>
  <w:style w:type="paragraph" w:customStyle="1" w:styleId="D104CC30A7B94B228194EC5EBDEDD11D">
    <w:name w:val="D104CC30A7B94B228194EC5EBDEDD11D"/>
    <w:rsid w:val="00076EE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076EE2"/>
    <w:rPr>
      <w:color w:val="808080"/>
    </w:rPr>
  </w:style>
  <w:style w:type="paragraph" w:customStyle="1" w:styleId="D104CC30A7B94B228194EC5EBDEDD11D">
    <w:name w:val="D104CC30A7B94B228194EC5EBDEDD11D"/>
    <w:rsid w:val="00076E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Katharine Watling</Supplier>
    <Date_x0020_Stamp xmlns="af4025bd-eda9-4d6d-bcbe-7de91e238b29">2019-09-29T23:00:00+00:00</Date_x0020_Stamp>
    <Value xmlns="af4025bd-eda9-4d6d-bcbe-7de91e238b29">9.6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C0786DF6-9984-43F2-B041-658C8E3A3B73}"/>
</file>

<file path=customXml/itemProps2.xml><?xml version="1.0" encoding="utf-8"?>
<ds:datastoreItem xmlns:ds="http://schemas.openxmlformats.org/officeDocument/2006/customXml" ds:itemID="{70FDFFD2-1017-4640-98BC-8D809D3ED012}"/>
</file>

<file path=customXml/itemProps3.xml><?xml version="1.0" encoding="utf-8"?>
<ds:datastoreItem xmlns:ds="http://schemas.openxmlformats.org/officeDocument/2006/customXml" ds:itemID="{562FBF11-1097-4686-A143-BA2AC086A074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47</TotalTime>
  <Pages>1</Pages>
  <Words>116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8</cp:revision>
  <cp:lastPrinted>2019-10-08T12:12:00Z</cp:lastPrinted>
  <dcterms:created xsi:type="dcterms:W3CDTF">2019-08-13T14:32:00Z</dcterms:created>
  <dcterms:modified xsi:type="dcterms:W3CDTF">2019-10-08T12:12:00Z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9100</vt:r8>
  </property>
</Properties>
</file>